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6216" w:rsidRPr="00D562F5" w:rsidRDefault="005E4497" w:rsidP="0001362D">
      <w:pPr>
        <w:pStyle w:val="Ttulo"/>
        <w:jc w:val="center"/>
        <w:rPr>
          <w:rFonts w:ascii="Calibri" w:hAnsi="Calibri" w:cs="Calibri"/>
          <w:color w:val="000000" w:themeColor="text1"/>
          <w:sz w:val="48"/>
          <w:szCs w:val="48"/>
        </w:rPr>
      </w:pPr>
      <w:proofErr w:type="spellStart"/>
      <w:r w:rsidRPr="0001362D">
        <w:rPr>
          <w:rFonts w:ascii="Calibri" w:hAnsi="Calibri" w:cs="Calibri"/>
          <w:color w:val="000000" w:themeColor="text1"/>
          <w:sz w:val="48"/>
          <w:szCs w:val="48"/>
        </w:rPr>
        <w:t>Angel</w:t>
      </w:r>
      <w:proofErr w:type="spellEnd"/>
      <w:r w:rsidR="001F1507" w:rsidRPr="0001362D">
        <w:rPr>
          <w:rFonts w:ascii="Calibri" w:hAnsi="Calibri" w:cs="Calibri"/>
          <w:color w:val="000000" w:themeColor="text1"/>
          <w:sz w:val="48"/>
          <w:szCs w:val="48"/>
        </w:rPr>
        <w:t xml:space="preserve"> </w:t>
      </w:r>
      <w:proofErr w:type="spellStart"/>
      <w:r w:rsidR="001F1507" w:rsidRPr="0001362D">
        <w:rPr>
          <w:rFonts w:ascii="Calibri" w:hAnsi="Calibri" w:cs="Calibri"/>
          <w:color w:val="000000" w:themeColor="text1"/>
          <w:sz w:val="48"/>
          <w:szCs w:val="48"/>
        </w:rPr>
        <w:t>Isaias</w:t>
      </w:r>
      <w:proofErr w:type="spellEnd"/>
      <w:r w:rsidRPr="0001362D">
        <w:rPr>
          <w:rFonts w:ascii="Calibri" w:hAnsi="Calibri" w:cs="Calibri"/>
          <w:color w:val="000000" w:themeColor="text1"/>
          <w:sz w:val="48"/>
          <w:szCs w:val="48"/>
        </w:rPr>
        <w:t xml:space="preserve"> </w:t>
      </w:r>
      <w:proofErr w:type="spellStart"/>
      <w:r w:rsidRPr="0001362D">
        <w:rPr>
          <w:rFonts w:ascii="Calibri" w:hAnsi="Calibri" w:cs="Calibri"/>
          <w:color w:val="000000" w:themeColor="text1"/>
          <w:sz w:val="48"/>
          <w:szCs w:val="48"/>
        </w:rPr>
        <w:t>Zerudo</w:t>
      </w:r>
      <w:proofErr w:type="spellEnd"/>
    </w:p>
    <w:p w:rsidR="005E4497" w:rsidRPr="003357A4" w:rsidRDefault="005E4497" w:rsidP="0001362D">
      <w:pPr>
        <w:spacing w:after="0" w:line="240" w:lineRule="auto"/>
        <w:jc w:val="center"/>
        <w:rPr>
          <w:rFonts w:ascii="Calibri" w:eastAsia="HGMinchoB" w:hAnsi="Calibri" w:cs="Calibri"/>
          <w:color w:val="000000" w:themeColor="text1"/>
          <w:sz w:val="24"/>
          <w:szCs w:val="24"/>
        </w:rPr>
      </w:pPr>
      <w:bookmarkStart w:id="0" w:name="_Hlk13657971"/>
      <w:r w:rsidRPr="003357A4">
        <w:rPr>
          <w:rFonts w:ascii="Calibri" w:eastAsia="HGMinchoB" w:hAnsi="Calibri" w:cs="Calibri"/>
          <w:color w:val="000000" w:themeColor="text1"/>
          <w:sz w:val="24"/>
          <w:szCs w:val="24"/>
        </w:rPr>
        <w:t>Segovia 395</w:t>
      </w:r>
      <w:r w:rsidR="00D562F5">
        <w:rPr>
          <w:rFonts w:ascii="Calibri" w:eastAsia="HGMinchoB" w:hAnsi="Calibri" w:cs="Calibri"/>
          <w:color w:val="000000" w:themeColor="text1"/>
          <w:sz w:val="24"/>
          <w:szCs w:val="24"/>
        </w:rPr>
        <w:t xml:space="preserve"> - </w:t>
      </w:r>
      <w:r w:rsidRPr="003357A4">
        <w:rPr>
          <w:rFonts w:ascii="Calibri" w:eastAsia="HGMinchoB" w:hAnsi="Calibri" w:cs="Calibri"/>
          <w:color w:val="000000" w:themeColor="text1"/>
          <w:sz w:val="24"/>
          <w:szCs w:val="24"/>
        </w:rPr>
        <w:t>Belén de Escobar.</w:t>
      </w:r>
    </w:p>
    <w:p w:rsidR="00D562F5" w:rsidRPr="00D562F5" w:rsidRDefault="000A17EE" w:rsidP="0001362D">
      <w:pPr>
        <w:spacing w:after="0" w:line="240" w:lineRule="auto"/>
        <w:jc w:val="center"/>
        <w:rPr>
          <w:rFonts w:ascii="Calibri" w:eastAsia="HGMinchoB" w:hAnsi="Calibri" w:cs="Calibri"/>
          <w:color w:val="000000" w:themeColor="text1"/>
          <w:sz w:val="24"/>
          <w:szCs w:val="24"/>
        </w:rPr>
      </w:pPr>
      <w:hyperlink r:id="rId8" w:history="1">
        <w:r w:rsidR="00D562F5" w:rsidRPr="00D562F5">
          <w:rPr>
            <w:rStyle w:val="Hipervnculo"/>
            <w:rFonts w:ascii="Calibri" w:eastAsia="HGMinchoB" w:hAnsi="Calibri" w:cs="Calibri"/>
            <w:color w:val="000000" w:themeColor="text1"/>
            <w:sz w:val="24"/>
            <w:szCs w:val="24"/>
            <w:u w:val="none"/>
          </w:rPr>
          <w:t>angelladocecabj@gmail.com</w:t>
        </w:r>
      </w:hyperlink>
      <w:r w:rsidR="00D562F5" w:rsidRPr="00D562F5">
        <w:rPr>
          <w:rFonts w:ascii="Calibri" w:eastAsia="HGMinchoB" w:hAnsi="Calibri" w:cs="Calibri"/>
          <w:color w:val="000000" w:themeColor="text1"/>
          <w:sz w:val="24"/>
          <w:szCs w:val="24"/>
        </w:rPr>
        <w:t xml:space="preserve"> </w:t>
      </w:r>
    </w:p>
    <w:p w:rsidR="005E4497" w:rsidRPr="003357A4" w:rsidRDefault="00D562F5" w:rsidP="005D6C46">
      <w:pPr>
        <w:spacing w:line="240" w:lineRule="auto"/>
        <w:jc w:val="center"/>
        <w:rPr>
          <w:rFonts w:ascii="Calibri" w:eastAsia="HGMinchoB" w:hAnsi="Calibri" w:cs="Calibri"/>
          <w:color w:val="000000" w:themeColor="text1"/>
          <w:sz w:val="24"/>
          <w:szCs w:val="24"/>
        </w:rPr>
      </w:pPr>
      <w:r>
        <w:rPr>
          <w:rFonts w:ascii="Calibri" w:eastAsia="HGMinchoB" w:hAnsi="Calibri" w:cs="Calibri"/>
          <w:color w:val="000000" w:themeColor="text1"/>
          <w:sz w:val="24"/>
          <w:szCs w:val="24"/>
        </w:rPr>
        <w:t>Cel-</w:t>
      </w:r>
      <w:r w:rsidR="005E4497" w:rsidRPr="003357A4">
        <w:rPr>
          <w:rFonts w:ascii="Calibri" w:eastAsia="HGMinchoB" w:hAnsi="Calibri" w:cs="Calibri"/>
          <w:color w:val="000000" w:themeColor="text1"/>
          <w:sz w:val="24"/>
          <w:szCs w:val="24"/>
        </w:rPr>
        <w:t>1138</w:t>
      </w:r>
      <w:r w:rsidR="001F1507">
        <w:rPr>
          <w:rFonts w:ascii="Calibri" w:eastAsia="HGMinchoB" w:hAnsi="Calibri" w:cs="Calibri"/>
          <w:color w:val="000000" w:themeColor="text1"/>
          <w:sz w:val="24"/>
          <w:szCs w:val="24"/>
        </w:rPr>
        <w:t>1</w:t>
      </w:r>
      <w:r w:rsidR="005E4497" w:rsidRPr="003357A4">
        <w:rPr>
          <w:rFonts w:ascii="Calibri" w:eastAsia="HGMinchoB" w:hAnsi="Calibri" w:cs="Calibri"/>
          <w:color w:val="000000" w:themeColor="text1"/>
          <w:sz w:val="24"/>
          <w:szCs w:val="24"/>
        </w:rPr>
        <w:t>50827</w:t>
      </w:r>
    </w:p>
    <w:bookmarkEnd w:id="0"/>
    <w:p w:rsidR="006270A9" w:rsidRDefault="000A17EE" w:rsidP="00D562F5">
      <w:pPr>
        <w:pStyle w:val="Ttulo1"/>
        <w:spacing w:before="120" w:after="0"/>
        <w:rPr>
          <w:rFonts w:ascii="Calibri" w:hAnsi="Calibri" w:cs="Calibri"/>
          <w:color w:val="000000" w:themeColor="text1"/>
          <w:sz w:val="32"/>
        </w:rPr>
      </w:pPr>
      <w:sdt>
        <w:sdtPr>
          <w:rPr>
            <w:rFonts w:ascii="Calibri" w:hAnsi="Calibri" w:cs="Calibri"/>
            <w:color w:val="000000" w:themeColor="text1"/>
            <w:sz w:val="32"/>
          </w:rPr>
          <w:alias w:val="Objetivo:"/>
          <w:tag w:val="Objetivo:"/>
          <w:id w:val="-731932020"/>
          <w:placeholder>
            <w:docPart w:val="3ABCE3E368F1472494918242F9B0EC87"/>
          </w:placeholder>
          <w:temporary/>
          <w:showingPlcHdr/>
          <w15:appearance w15:val="hidden"/>
        </w:sdtPr>
        <w:sdtEndPr/>
        <w:sdtContent>
          <w:r w:rsidR="009D5933" w:rsidRPr="00D562F5">
            <w:rPr>
              <w:rFonts w:ascii="Calibri" w:hAnsi="Calibri" w:cs="Calibri"/>
              <w:color w:val="000000" w:themeColor="text1"/>
              <w:sz w:val="32"/>
              <w:lang w:bidi="es-ES"/>
            </w:rPr>
            <w:t>Objetivo</w:t>
          </w:r>
        </w:sdtContent>
      </w:sdt>
      <w:r w:rsidR="00DB596D" w:rsidRPr="00D562F5">
        <w:rPr>
          <w:rFonts w:ascii="Calibri" w:hAnsi="Calibri" w:cs="Calibri"/>
          <w:color w:val="000000" w:themeColor="text1"/>
          <w:sz w:val="32"/>
        </w:rPr>
        <w:t xml:space="preserve"> Laboral </w:t>
      </w:r>
    </w:p>
    <w:p w:rsidR="002A2066" w:rsidRPr="002A2066" w:rsidRDefault="002A2066" w:rsidP="002A2066">
      <w:r w:rsidRPr="002A2066">
        <w:t>Obtener un trabajo en el cual pueda</w:t>
      </w:r>
      <w:r>
        <w:t xml:space="preserve"> p</w:t>
      </w:r>
      <w:r w:rsidRPr="002A2066">
        <w:t>articipar activamente con mis conocimientos y habilidades para el logro de las metas de la organización así como para mi desarrollo profesional</w:t>
      </w:r>
      <w:r w:rsidR="001157D3">
        <w:t>,</w:t>
      </w:r>
      <w:r w:rsidRPr="002A2066">
        <w:t xml:space="preserve"> </w:t>
      </w:r>
      <w:r w:rsidRPr="002A2066">
        <w:t>brindando un excelente desempeño, alcanzando los objetivos y metas que se me impongan, a través un trabajo constante, eficiente y eficaz, hasta la realización de los proyectos, al punto de llegar a cumplir con la empresa y superar mis expectativas profesionales</w:t>
      </w:r>
      <w:r w:rsidR="001157D3">
        <w:t>.</w:t>
      </w:r>
      <w:bookmarkStart w:id="1" w:name="_GoBack"/>
      <w:bookmarkEnd w:id="1"/>
    </w:p>
    <w:p w:rsidR="001F1507" w:rsidRPr="001F1507" w:rsidRDefault="0085182A" w:rsidP="001F1507">
      <w:pPr>
        <w:pStyle w:val="Ttulo1"/>
        <w:spacing w:before="120" w:after="0"/>
        <w:rPr>
          <w:rFonts w:ascii="Calibri" w:hAnsi="Calibri" w:cs="Calibri"/>
          <w:color w:val="000000" w:themeColor="text1"/>
          <w:sz w:val="32"/>
        </w:rPr>
      </w:pPr>
      <w:r w:rsidRPr="001F1507">
        <w:rPr>
          <w:rFonts w:ascii="Calibri" w:hAnsi="Calibri" w:cs="Calibri"/>
          <w:color w:val="000000" w:themeColor="text1"/>
          <w:sz w:val="32"/>
        </w:rPr>
        <w:t>Experiencia Labora</w:t>
      </w:r>
      <w:r w:rsidR="001F1507">
        <w:rPr>
          <w:rFonts w:ascii="Calibri" w:hAnsi="Calibri" w:cs="Calibri"/>
          <w:color w:val="000000" w:themeColor="text1"/>
          <w:sz w:val="32"/>
        </w:rPr>
        <w:t>l</w:t>
      </w:r>
    </w:p>
    <w:p w:rsidR="0001362D" w:rsidRPr="0001362D" w:rsidRDefault="0001362D" w:rsidP="0001362D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  <w:lang w:val="en-US"/>
        </w:rPr>
      </w:pPr>
      <w:r w:rsidRPr="0001362D">
        <w:rPr>
          <w:rFonts w:ascii="Calibri" w:hAnsi="Calibri" w:cs="Calibri"/>
          <w:b/>
          <w:bCs/>
          <w:color w:val="000000" w:themeColor="text1"/>
          <w:sz w:val="24"/>
          <w:szCs w:val="24"/>
          <w:lang w:val="en-US"/>
        </w:rPr>
        <w:t xml:space="preserve">Barber´s S.A   </w:t>
      </w:r>
      <w:r w:rsidRPr="0001362D">
        <w:rPr>
          <w:rFonts w:ascii="Calibri" w:hAnsi="Calibri" w:cs="Calibri"/>
          <w:color w:val="000000" w:themeColor="text1"/>
          <w:sz w:val="24"/>
          <w:szCs w:val="24"/>
          <w:lang w:val="en-US"/>
        </w:rPr>
        <w:t>Moreno</w:t>
      </w:r>
    </w:p>
    <w:p w:rsidR="0001362D" w:rsidRPr="0001362D" w:rsidRDefault="0001362D" w:rsidP="0001362D">
      <w:pPr>
        <w:spacing w:after="0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0001362D">
        <w:rPr>
          <w:rFonts w:ascii="Calibri" w:hAnsi="Calibri" w:cs="Calibri"/>
          <w:color w:val="000000" w:themeColor="text1"/>
          <w:sz w:val="20"/>
          <w:szCs w:val="20"/>
          <w:lang w:val="en-US"/>
        </w:rPr>
        <w:t>03/2012 – 09/2015</w:t>
      </w:r>
    </w:p>
    <w:p w:rsidR="0001362D" w:rsidRPr="0001362D" w:rsidRDefault="0001362D" w:rsidP="001F1507">
      <w:pPr>
        <w:spacing w:after="0"/>
        <w:rPr>
          <w:rFonts w:ascii="Calibri" w:hAnsi="Calibri" w:cs="Calibri"/>
          <w:color w:val="000000" w:themeColor="text1"/>
          <w:sz w:val="20"/>
          <w:szCs w:val="20"/>
        </w:rPr>
      </w:pPr>
      <w:r w:rsidRPr="001F1507">
        <w:rPr>
          <w:rFonts w:ascii="Calibri" w:hAnsi="Calibri" w:cs="Calibri"/>
          <w:color w:val="000000" w:themeColor="text1"/>
          <w:sz w:val="20"/>
          <w:szCs w:val="20"/>
        </w:rPr>
        <w:t xml:space="preserve">Peluquero </w:t>
      </w:r>
      <w:r>
        <w:rPr>
          <w:rFonts w:ascii="Calibri" w:hAnsi="Calibri" w:cs="Calibri"/>
          <w:color w:val="000000" w:themeColor="text1"/>
          <w:sz w:val="20"/>
          <w:szCs w:val="20"/>
        </w:rPr>
        <w:t>–</w:t>
      </w:r>
      <w:r w:rsidRPr="001F1507">
        <w:rPr>
          <w:rFonts w:ascii="Calibri" w:hAnsi="Calibri" w:cs="Calibri"/>
          <w:color w:val="000000" w:themeColor="text1"/>
          <w:sz w:val="20"/>
          <w:szCs w:val="20"/>
        </w:rPr>
        <w:t xml:space="preserve"> Barbero</w:t>
      </w:r>
    </w:p>
    <w:p w:rsidR="0001362D" w:rsidRPr="0001362D" w:rsidRDefault="001F1507" w:rsidP="001F1507">
      <w:pPr>
        <w:spacing w:after="0"/>
        <w:rPr>
          <w:rFonts w:ascii="Calibri" w:hAnsi="Calibri" w:cs="Calibri"/>
          <w:color w:val="000000" w:themeColor="text1"/>
          <w:sz w:val="24"/>
          <w:szCs w:val="24"/>
        </w:rPr>
      </w:pPr>
      <w:r w:rsidRPr="001F1507">
        <w:rPr>
          <w:rFonts w:ascii="Calibri" w:hAnsi="Calibri" w:cs="Calibri"/>
          <w:b/>
          <w:bCs/>
          <w:color w:val="000000" w:themeColor="text1"/>
          <w:sz w:val="24"/>
          <w:szCs w:val="24"/>
        </w:rPr>
        <w:t>Materia Prima S.A</w:t>
      </w:r>
      <w:r w:rsidRPr="001F1507"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  </w:t>
      </w:r>
      <w:r w:rsidRPr="001F1507">
        <w:rPr>
          <w:rFonts w:ascii="Calibri" w:hAnsi="Calibri" w:cs="Calibri"/>
          <w:color w:val="000000" w:themeColor="text1"/>
          <w:sz w:val="24"/>
          <w:szCs w:val="24"/>
        </w:rPr>
        <w:t>Munro</w:t>
      </w:r>
    </w:p>
    <w:p w:rsidR="001F1507" w:rsidRDefault="001F1507" w:rsidP="001F1507">
      <w:pPr>
        <w:spacing w:after="0"/>
        <w:rPr>
          <w:rFonts w:ascii="Calibri" w:hAnsi="Calibri" w:cs="Calibri"/>
          <w:color w:val="000000" w:themeColor="text1"/>
          <w:sz w:val="20"/>
          <w:szCs w:val="20"/>
        </w:rPr>
      </w:pPr>
      <w:r w:rsidRPr="001F1507">
        <w:rPr>
          <w:rFonts w:ascii="Calibri" w:hAnsi="Calibri" w:cs="Calibri"/>
          <w:color w:val="000000" w:themeColor="text1"/>
          <w:sz w:val="20"/>
          <w:szCs w:val="20"/>
        </w:rPr>
        <w:t>08/2016 - 05/2017</w:t>
      </w:r>
    </w:p>
    <w:p w:rsidR="0001362D" w:rsidRDefault="001F1507" w:rsidP="001F1507">
      <w:pPr>
        <w:spacing w:after="0"/>
        <w:rPr>
          <w:rFonts w:ascii="Calibri" w:hAnsi="Calibri" w:cs="Calibri"/>
          <w:color w:val="000000" w:themeColor="text1"/>
          <w:sz w:val="20"/>
          <w:szCs w:val="20"/>
        </w:rPr>
      </w:pPr>
      <w:r>
        <w:rPr>
          <w:rFonts w:ascii="Calibri" w:hAnsi="Calibri" w:cs="Calibri"/>
          <w:color w:val="000000" w:themeColor="text1"/>
          <w:sz w:val="20"/>
          <w:szCs w:val="20"/>
        </w:rPr>
        <w:t xml:space="preserve">Fotograbado </w:t>
      </w:r>
      <w:r w:rsidR="0001362D">
        <w:rPr>
          <w:rFonts w:ascii="Calibri" w:hAnsi="Calibri" w:cs="Calibri"/>
          <w:color w:val="000000" w:themeColor="text1"/>
          <w:sz w:val="20"/>
          <w:szCs w:val="20"/>
        </w:rPr>
        <w:t>–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="0001362D">
        <w:rPr>
          <w:rFonts w:ascii="Calibri" w:hAnsi="Calibri" w:cs="Calibri"/>
          <w:color w:val="000000" w:themeColor="text1"/>
          <w:sz w:val="20"/>
          <w:szCs w:val="20"/>
        </w:rPr>
        <w:t>Encargado en tareas varias</w:t>
      </w:r>
    </w:p>
    <w:p w:rsidR="0001362D" w:rsidRDefault="0001362D" w:rsidP="001F1507">
      <w:pPr>
        <w:spacing w:after="0"/>
        <w:rPr>
          <w:rFonts w:ascii="Calibri" w:hAnsi="Calibri" w:cs="Calibri"/>
          <w:color w:val="000000" w:themeColor="text1"/>
          <w:sz w:val="20"/>
          <w:szCs w:val="20"/>
        </w:rPr>
      </w:pPr>
      <w:r w:rsidRPr="002A2066">
        <w:rPr>
          <w:rFonts w:ascii="Calibri" w:hAnsi="Calibri" w:cs="Calibri"/>
          <w:b/>
          <w:color w:val="000000" w:themeColor="text1"/>
          <w:sz w:val="24"/>
          <w:szCs w:val="24"/>
        </w:rPr>
        <w:t>Supermercado</w:t>
      </w:r>
      <w:r w:rsidR="002A2066">
        <w:rPr>
          <w:rFonts w:ascii="Calibri" w:hAnsi="Calibri" w:cs="Calibri"/>
          <w:b/>
          <w:color w:val="000000" w:themeColor="text1"/>
          <w:sz w:val="24"/>
          <w:szCs w:val="24"/>
        </w:rPr>
        <w:t>s</w:t>
      </w:r>
      <w:r w:rsidRPr="002A2066">
        <w:rPr>
          <w:rFonts w:ascii="Calibri" w:hAnsi="Calibri" w:cs="Calibri"/>
          <w:b/>
          <w:color w:val="000000" w:themeColor="text1"/>
          <w:sz w:val="24"/>
          <w:szCs w:val="24"/>
        </w:rPr>
        <w:t xml:space="preserve"> Día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  </w:t>
      </w:r>
      <w:r w:rsidR="002A2066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Pr="002A2066">
        <w:rPr>
          <w:rFonts w:ascii="Calibri" w:hAnsi="Calibri" w:cs="Calibri"/>
          <w:color w:val="000000" w:themeColor="text1"/>
          <w:sz w:val="24"/>
          <w:szCs w:val="24"/>
        </w:rPr>
        <w:t>Moreno</w:t>
      </w:r>
    </w:p>
    <w:p w:rsidR="002A2066" w:rsidRDefault="002A2066" w:rsidP="001F1507">
      <w:pPr>
        <w:spacing w:after="0"/>
        <w:rPr>
          <w:rFonts w:ascii="Calibri" w:hAnsi="Calibri" w:cs="Calibri"/>
          <w:color w:val="000000" w:themeColor="text1"/>
          <w:sz w:val="20"/>
          <w:szCs w:val="20"/>
        </w:rPr>
      </w:pPr>
      <w:r>
        <w:rPr>
          <w:rFonts w:ascii="Calibri" w:hAnsi="Calibri" w:cs="Calibri"/>
          <w:color w:val="000000" w:themeColor="text1"/>
          <w:sz w:val="20"/>
          <w:szCs w:val="20"/>
        </w:rPr>
        <w:t>09/2017 – 07/2018</w:t>
      </w:r>
    </w:p>
    <w:p w:rsidR="002A2066" w:rsidRPr="001F1507" w:rsidRDefault="002A2066" w:rsidP="001F1507">
      <w:pPr>
        <w:spacing w:after="0"/>
        <w:rPr>
          <w:rFonts w:ascii="Calibri" w:hAnsi="Calibri" w:cs="Calibri"/>
          <w:color w:val="000000" w:themeColor="text1"/>
          <w:sz w:val="20"/>
          <w:szCs w:val="20"/>
        </w:rPr>
      </w:pPr>
      <w:r>
        <w:rPr>
          <w:rFonts w:ascii="Calibri" w:hAnsi="Calibri" w:cs="Calibri"/>
          <w:color w:val="000000" w:themeColor="text1"/>
          <w:sz w:val="20"/>
          <w:szCs w:val="20"/>
        </w:rPr>
        <w:t>Repositor – Encargado de limpieza</w:t>
      </w:r>
    </w:p>
    <w:p w:rsidR="001F1507" w:rsidRPr="005D6C46" w:rsidRDefault="001F1507" w:rsidP="005D6C46">
      <w:pPr>
        <w:pStyle w:val="Ttulo1"/>
        <w:rPr>
          <w:rFonts w:ascii="Calibri" w:hAnsi="Calibri" w:cs="Calibri"/>
          <w:color w:val="000000" w:themeColor="text1"/>
          <w:sz w:val="18"/>
          <w:szCs w:val="18"/>
        </w:rPr>
      </w:pPr>
      <w:r w:rsidRPr="005D6C46">
        <w:rPr>
          <w:rFonts w:ascii="Calibri" w:hAnsi="Calibri"/>
          <w:sz w:val="32"/>
          <w:szCs w:val="32"/>
        </w:rPr>
        <w:t>Estudios cursados</w:t>
      </w:r>
    </w:p>
    <w:p w:rsidR="0001362D" w:rsidRDefault="0001362D" w:rsidP="001F1507">
      <w:pPr>
        <w:spacing w:after="0"/>
      </w:pPr>
      <w:r w:rsidRPr="0001362D">
        <w:rPr>
          <w:b/>
        </w:rPr>
        <w:t>Benito Quinquela Martín n°61</w:t>
      </w:r>
      <w:r>
        <w:rPr>
          <w:b/>
        </w:rPr>
        <w:t xml:space="preserve"> </w:t>
      </w:r>
      <w:r w:rsidRPr="0001362D">
        <w:t>(estudios primarios)</w:t>
      </w:r>
      <w:r>
        <w:t xml:space="preserve"> – Moreno.</w:t>
      </w:r>
    </w:p>
    <w:p w:rsidR="0001362D" w:rsidRDefault="0001362D" w:rsidP="0001362D">
      <w:pPr>
        <w:spacing w:after="0"/>
      </w:pPr>
      <w:proofErr w:type="spellStart"/>
      <w:r w:rsidRPr="0001362D">
        <w:rPr>
          <w:b/>
        </w:rPr>
        <w:t>Cens</w:t>
      </w:r>
      <w:proofErr w:type="spellEnd"/>
      <w:r w:rsidRPr="0001362D">
        <w:rPr>
          <w:b/>
        </w:rPr>
        <w:t xml:space="preserve"> 452</w:t>
      </w:r>
      <w:r>
        <w:rPr>
          <w:b/>
        </w:rPr>
        <w:t xml:space="preserve"> </w:t>
      </w:r>
      <w:r w:rsidRPr="0001362D">
        <w:t>(estudios secundarios)</w:t>
      </w:r>
      <w:r>
        <w:t xml:space="preserve"> </w:t>
      </w:r>
      <w:r>
        <w:t>–</w:t>
      </w:r>
      <w:r>
        <w:t xml:space="preserve"> Matheu</w:t>
      </w:r>
      <w:r>
        <w:t>.</w:t>
      </w:r>
    </w:p>
    <w:p w:rsidR="0001362D" w:rsidRDefault="0001362D" w:rsidP="0001362D">
      <w:pPr>
        <w:spacing w:after="0"/>
      </w:pPr>
      <w:r>
        <w:t>2019 hasta la fecha</w:t>
      </w:r>
      <w:r>
        <w:t>.</w:t>
      </w:r>
    </w:p>
    <w:p w:rsidR="001F1507" w:rsidRDefault="0001362D" w:rsidP="001F1507">
      <w:pPr>
        <w:spacing w:after="0"/>
      </w:pPr>
      <w:r w:rsidRPr="0001362D">
        <w:rPr>
          <w:b/>
        </w:rPr>
        <w:t>Título de orientación</w:t>
      </w:r>
      <w:r w:rsidRPr="0001362D">
        <w:t xml:space="preserve"> - Bachillerato en gestión y administración</w:t>
      </w:r>
      <w:r>
        <w:t xml:space="preserve"> de empresas</w:t>
      </w:r>
      <w:r w:rsidRPr="0001362D">
        <w:t>.</w:t>
      </w:r>
    </w:p>
    <w:p w:rsidR="0001362D" w:rsidRPr="001F1507" w:rsidRDefault="0001362D" w:rsidP="001F1507">
      <w:pPr>
        <w:spacing w:after="0"/>
      </w:pPr>
    </w:p>
    <w:p w:rsidR="00715B4C" w:rsidRPr="005D6C46" w:rsidRDefault="00C35522" w:rsidP="005D6C46">
      <w:pPr>
        <w:pStyle w:val="Ttulo1"/>
        <w:spacing w:before="0" w:after="0"/>
        <w:rPr>
          <w:rFonts w:ascii="Calibri" w:hAnsi="Calibri" w:cs="Calibri"/>
          <w:color w:val="000000" w:themeColor="text1"/>
          <w:sz w:val="32"/>
          <w:szCs w:val="32"/>
        </w:rPr>
      </w:pPr>
      <w:r w:rsidRPr="001F1507">
        <w:rPr>
          <w:rFonts w:ascii="Calibri" w:hAnsi="Calibri" w:cs="Calibri"/>
          <w:color w:val="000000" w:themeColor="text1"/>
          <w:sz w:val="32"/>
        </w:rPr>
        <w:t>Aptitudes y habilidades</w:t>
      </w:r>
      <w:r w:rsidR="00715B4C" w:rsidRPr="00123CE9">
        <w:rPr>
          <w:rFonts w:ascii="&amp;quot" w:eastAsia="Times New Roman" w:hAnsi="&amp;quot" w:cs="Times New Roman"/>
          <w:color w:val="000000"/>
          <w:sz w:val="26"/>
          <w:szCs w:val="26"/>
          <w:lang w:eastAsia="es-ES"/>
        </w:rPr>
        <w:t> </w:t>
      </w:r>
    </w:p>
    <w:p w:rsidR="00715B4C" w:rsidRPr="003357A4" w:rsidRDefault="00715B4C" w:rsidP="00F50508">
      <w:pPr>
        <w:pStyle w:val="Listaconvietas"/>
        <w:rPr>
          <w:rFonts w:ascii="Calibri" w:hAnsi="Calibri" w:cs="Calibri"/>
          <w:color w:val="000000" w:themeColor="text1"/>
          <w:sz w:val="24"/>
          <w:szCs w:val="24"/>
          <w:lang w:eastAsia="es-ES"/>
        </w:rPr>
      </w:pPr>
      <w:r w:rsidRPr="003357A4">
        <w:rPr>
          <w:rFonts w:ascii="Calibri" w:hAnsi="Calibri" w:cs="Calibri"/>
          <w:bCs/>
          <w:color w:val="000000" w:themeColor="text1"/>
          <w:sz w:val="24"/>
          <w:szCs w:val="24"/>
          <w:lang w:eastAsia="es-ES"/>
        </w:rPr>
        <w:t xml:space="preserve">Ingles 50% </w:t>
      </w:r>
      <w:r w:rsidRPr="003357A4">
        <w:rPr>
          <w:rFonts w:ascii="Calibri" w:hAnsi="Calibri" w:cs="Calibri"/>
          <w:color w:val="000000" w:themeColor="text1"/>
          <w:sz w:val="24"/>
          <w:szCs w:val="24"/>
          <w:lang w:eastAsia="es-ES"/>
        </w:rPr>
        <w:t>(Segunda lengua)</w:t>
      </w:r>
      <w:r w:rsidR="003357A4" w:rsidRPr="003357A4">
        <w:rPr>
          <w:rFonts w:ascii="Calibri" w:hAnsi="Calibri" w:cs="Calibri"/>
          <w:color w:val="000000" w:themeColor="text1"/>
          <w:sz w:val="24"/>
          <w:szCs w:val="24"/>
          <w:lang w:eastAsia="es-ES"/>
        </w:rPr>
        <w:t>.</w:t>
      </w:r>
    </w:p>
    <w:p w:rsidR="003357A4" w:rsidRPr="003357A4" w:rsidRDefault="003357A4" w:rsidP="003357A4">
      <w:pPr>
        <w:pStyle w:val="Listaconvietas"/>
        <w:rPr>
          <w:rFonts w:ascii="Calibri" w:hAnsi="Calibri" w:cs="Calibri"/>
          <w:sz w:val="24"/>
          <w:szCs w:val="24"/>
          <w:lang w:eastAsia="es-ES"/>
        </w:rPr>
      </w:pPr>
      <w:r w:rsidRPr="003357A4">
        <w:rPr>
          <w:rFonts w:ascii="Calibri" w:hAnsi="Calibri" w:cs="Calibri"/>
          <w:color w:val="000000" w:themeColor="text1"/>
          <w:sz w:val="24"/>
          <w:szCs w:val="24"/>
          <w:lang w:eastAsia="es-ES"/>
        </w:rPr>
        <w:t>Word</w:t>
      </w:r>
    </w:p>
    <w:p w:rsidR="003357A4" w:rsidRDefault="003357A4" w:rsidP="003357A4">
      <w:pPr>
        <w:pStyle w:val="Listaconvietas"/>
        <w:rPr>
          <w:rFonts w:ascii="Calibri" w:hAnsi="Calibri" w:cs="Calibri"/>
          <w:sz w:val="24"/>
          <w:szCs w:val="24"/>
          <w:lang w:eastAsia="es-ES"/>
        </w:rPr>
      </w:pPr>
      <w:r w:rsidRPr="003357A4">
        <w:rPr>
          <w:rFonts w:ascii="Calibri" w:hAnsi="Calibri" w:cs="Calibri"/>
          <w:color w:val="000000" w:themeColor="text1"/>
          <w:sz w:val="24"/>
          <w:szCs w:val="24"/>
          <w:lang w:eastAsia="es-ES"/>
        </w:rPr>
        <w:t>Excel</w:t>
      </w:r>
    </w:p>
    <w:p w:rsidR="00715B4C" w:rsidRPr="005D6C46" w:rsidRDefault="003357A4" w:rsidP="00F50508">
      <w:pPr>
        <w:pStyle w:val="Listaconvietas"/>
        <w:rPr>
          <w:rFonts w:ascii="Calibri" w:hAnsi="Calibri" w:cs="Calibri"/>
          <w:color w:val="000000" w:themeColor="text1"/>
          <w:sz w:val="24"/>
          <w:szCs w:val="24"/>
          <w:lang w:eastAsia="es-ES"/>
        </w:rPr>
      </w:pPr>
      <w:r w:rsidRPr="003357A4">
        <w:rPr>
          <w:rFonts w:ascii="Calibri" w:hAnsi="Calibri" w:cs="Calibri"/>
          <w:color w:val="000000" w:themeColor="text1"/>
          <w:sz w:val="24"/>
          <w:szCs w:val="24"/>
        </w:rPr>
        <w:t>PowerPoint</w:t>
      </w:r>
    </w:p>
    <w:p w:rsidR="007454B9" w:rsidRPr="007454B9" w:rsidRDefault="007454B9" w:rsidP="007454B9">
      <w:pPr>
        <w:pStyle w:val="Listaconvietas"/>
        <w:rPr>
          <w:rFonts w:ascii="Calibri" w:hAnsi="Calibri" w:cs="Calibri"/>
          <w:color w:val="000000" w:themeColor="text1"/>
          <w:sz w:val="24"/>
          <w:szCs w:val="24"/>
          <w:lang w:eastAsia="es-ES"/>
        </w:rPr>
      </w:pPr>
      <w:r w:rsidRPr="007454B9">
        <w:rPr>
          <w:rFonts w:ascii="Calibri" w:hAnsi="Calibri" w:cs="Calibri"/>
          <w:color w:val="000000" w:themeColor="text1"/>
          <w:sz w:val="24"/>
          <w:szCs w:val="24"/>
          <w:lang w:eastAsia="es-ES"/>
        </w:rPr>
        <w:t>Reparación de computador, hardware, software.</w:t>
      </w:r>
    </w:p>
    <w:p w:rsidR="005D6C46" w:rsidRPr="005D6C46" w:rsidRDefault="005D6C46" w:rsidP="005D6C46">
      <w:pPr>
        <w:pStyle w:val="Ttulo1"/>
        <w:rPr>
          <w:rFonts w:ascii="Calibri" w:hAnsi="Calibri"/>
          <w:sz w:val="32"/>
          <w:szCs w:val="24"/>
        </w:rPr>
      </w:pPr>
      <w:r w:rsidRPr="005D6C46">
        <w:rPr>
          <w:rFonts w:ascii="Calibri" w:hAnsi="Calibri"/>
          <w:sz w:val="32"/>
          <w:szCs w:val="32"/>
        </w:rPr>
        <w:t>Datos personales</w:t>
      </w:r>
    </w:p>
    <w:p w:rsidR="005D6C46" w:rsidRPr="005D6C46" w:rsidRDefault="005D6C46" w:rsidP="005D6C46">
      <w:pPr>
        <w:tabs>
          <w:tab w:val="num" w:pos="216"/>
        </w:tabs>
        <w:spacing w:line="288" w:lineRule="auto"/>
        <w:ind w:left="216" w:hanging="216"/>
        <w:contextualSpacing/>
        <w:rPr>
          <w:rFonts w:ascii="Calibri" w:hAnsi="Calibri" w:cs="Calibri"/>
          <w:color w:val="000000" w:themeColor="text1"/>
          <w:sz w:val="20"/>
          <w:szCs w:val="20"/>
          <w:lang w:eastAsia="es-ES"/>
        </w:rPr>
      </w:pPr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>Estado Civil: Soltero.</w:t>
      </w:r>
    </w:p>
    <w:p w:rsidR="005D6C46" w:rsidRPr="005D6C46" w:rsidRDefault="005D6C46" w:rsidP="005D6C46">
      <w:pPr>
        <w:tabs>
          <w:tab w:val="num" w:pos="216"/>
        </w:tabs>
        <w:spacing w:line="288" w:lineRule="auto"/>
        <w:ind w:left="216" w:hanging="216"/>
        <w:contextualSpacing/>
        <w:rPr>
          <w:rFonts w:ascii="Calibri" w:hAnsi="Calibri" w:cs="Calibri"/>
          <w:color w:val="000000" w:themeColor="text1"/>
          <w:sz w:val="20"/>
          <w:szCs w:val="20"/>
          <w:lang w:eastAsia="es-ES"/>
        </w:rPr>
      </w:pPr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 xml:space="preserve">Nacionalidad: </w:t>
      </w:r>
      <w:proofErr w:type="gramStart"/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>Argentino</w:t>
      </w:r>
      <w:proofErr w:type="gramEnd"/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>.</w:t>
      </w:r>
    </w:p>
    <w:p w:rsidR="005D6C46" w:rsidRPr="005D6C46" w:rsidRDefault="005D6C46" w:rsidP="005D6C46">
      <w:pPr>
        <w:tabs>
          <w:tab w:val="num" w:pos="216"/>
        </w:tabs>
        <w:spacing w:line="288" w:lineRule="auto"/>
        <w:ind w:left="216" w:hanging="216"/>
        <w:contextualSpacing/>
        <w:rPr>
          <w:rFonts w:ascii="Calibri" w:hAnsi="Calibri" w:cs="Calibri"/>
          <w:color w:val="000000" w:themeColor="text1"/>
          <w:sz w:val="20"/>
          <w:szCs w:val="20"/>
          <w:lang w:eastAsia="es-ES"/>
        </w:rPr>
      </w:pPr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>Estatura: 1,76.</w:t>
      </w:r>
    </w:p>
    <w:p w:rsidR="005D6C46" w:rsidRPr="005D6C46" w:rsidRDefault="005D6C46" w:rsidP="005D6C46">
      <w:pPr>
        <w:tabs>
          <w:tab w:val="num" w:pos="216"/>
        </w:tabs>
        <w:spacing w:line="288" w:lineRule="auto"/>
        <w:ind w:left="216" w:hanging="216"/>
        <w:contextualSpacing/>
        <w:rPr>
          <w:rFonts w:ascii="Calibri" w:hAnsi="Calibri" w:cs="Calibri"/>
          <w:color w:val="000000" w:themeColor="text1"/>
          <w:sz w:val="20"/>
          <w:szCs w:val="20"/>
          <w:lang w:eastAsia="es-ES"/>
        </w:rPr>
      </w:pPr>
      <w:r w:rsidRPr="005D6C46">
        <w:rPr>
          <w:rFonts w:ascii="Calibri" w:hAnsi="Calibri" w:cs="Calibri"/>
          <w:bCs/>
          <w:color w:val="000000" w:themeColor="text1"/>
          <w:sz w:val="20"/>
          <w:szCs w:val="20"/>
          <w:lang w:eastAsia="es-ES"/>
        </w:rPr>
        <w:t>Peso</w:t>
      </w:r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>: 73 kg.</w:t>
      </w:r>
    </w:p>
    <w:p w:rsidR="005D6C46" w:rsidRDefault="005D6C46" w:rsidP="005D6C46">
      <w:pPr>
        <w:tabs>
          <w:tab w:val="num" w:pos="216"/>
        </w:tabs>
        <w:spacing w:line="288" w:lineRule="auto"/>
        <w:ind w:left="216" w:hanging="216"/>
        <w:contextualSpacing/>
        <w:rPr>
          <w:rFonts w:ascii="Calibri" w:hAnsi="Calibri" w:cs="Calibri"/>
          <w:color w:val="000000" w:themeColor="text1"/>
          <w:sz w:val="20"/>
          <w:szCs w:val="20"/>
          <w:lang w:eastAsia="es-ES"/>
        </w:rPr>
      </w:pPr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>Grupo y factor sanguíneo: O+.</w:t>
      </w:r>
    </w:p>
    <w:p w:rsidR="005D6C46" w:rsidRPr="005D6C46" w:rsidRDefault="005D6C46" w:rsidP="005D6C46">
      <w:pPr>
        <w:tabs>
          <w:tab w:val="num" w:pos="216"/>
        </w:tabs>
        <w:spacing w:line="288" w:lineRule="auto"/>
        <w:ind w:left="216" w:hanging="216"/>
        <w:contextualSpacing/>
        <w:rPr>
          <w:rFonts w:ascii="Calibri" w:hAnsi="Calibri" w:cs="Calibri"/>
          <w:color w:val="000000" w:themeColor="text1"/>
          <w:sz w:val="20"/>
          <w:szCs w:val="20"/>
          <w:lang w:eastAsia="es-ES"/>
        </w:rPr>
      </w:pPr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>Segovia 395 - Belén de Escobar.</w:t>
      </w:r>
    </w:p>
    <w:p w:rsidR="005D6C46" w:rsidRPr="005D6C46" w:rsidRDefault="005D6C46" w:rsidP="0001362D">
      <w:pPr>
        <w:tabs>
          <w:tab w:val="num" w:pos="216"/>
        </w:tabs>
        <w:spacing w:line="288" w:lineRule="auto"/>
        <w:ind w:left="216" w:hanging="216"/>
        <w:contextualSpacing/>
        <w:rPr>
          <w:rFonts w:ascii="Calibri" w:hAnsi="Calibri" w:cs="Calibri"/>
          <w:color w:val="000000" w:themeColor="text1"/>
          <w:sz w:val="20"/>
          <w:szCs w:val="20"/>
          <w:lang w:eastAsia="es-ES"/>
        </w:rPr>
      </w:pPr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 xml:space="preserve">angelladocecabj@gmail.com </w:t>
      </w:r>
    </w:p>
    <w:p w:rsidR="005D6C46" w:rsidRPr="005D6C46" w:rsidRDefault="005D6C46" w:rsidP="0001362D">
      <w:pPr>
        <w:tabs>
          <w:tab w:val="num" w:pos="216"/>
        </w:tabs>
        <w:spacing w:line="288" w:lineRule="auto"/>
        <w:ind w:left="216" w:hanging="216"/>
        <w:contextualSpacing/>
        <w:rPr>
          <w:rFonts w:ascii="Calibri" w:hAnsi="Calibri" w:cs="Calibri"/>
          <w:color w:val="000000" w:themeColor="text1"/>
          <w:sz w:val="20"/>
          <w:szCs w:val="20"/>
          <w:lang w:eastAsia="es-ES"/>
        </w:rPr>
      </w:pPr>
      <w:r w:rsidRPr="005D6C46">
        <w:rPr>
          <w:rFonts w:ascii="Calibri" w:hAnsi="Calibri" w:cs="Calibri"/>
          <w:color w:val="000000" w:themeColor="text1"/>
          <w:sz w:val="20"/>
          <w:szCs w:val="20"/>
          <w:lang w:eastAsia="es-ES"/>
        </w:rPr>
        <w:t>Cel-1138150827</w:t>
      </w:r>
    </w:p>
    <w:sectPr w:rsidR="005D6C46" w:rsidRPr="005D6C46" w:rsidSect="00617B26">
      <w:footerReference w:type="defaul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17EE" w:rsidRDefault="000A17EE">
      <w:pPr>
        <w:spacing w:after="0"/>
      </w:pPr>
      <w:r>
        <w:separator/>
      </w:r>
    </w:p>
  </w:endnote>
  <w:endnote w:type="continuationSeparator" w:id="0">
    <w:p w:rsidR="000A17EE" w:rsidRDefault="000A17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Mincho Demibold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&amp;quo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70A9" w:rsidRDefault="009D5933">
    <w:pPr>
      <w:pStyle w:val="Piedepgina"/>
    </w:pPr>
    <w:r>
      <w:rPr>
        <w:lang w:bidi="es-ES"/>
      </w:rPr>
      <w:t xml:space="preserve">Página </w:t>
    </w:r>
    <w:r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>
      <w:rPr>
        <w:lang w:bidi="es-ES"/>
      </w:rPr>
      <w:fldChar w:fldCharType="separate"/>
    </w:r>
    <w:r w:rsidR="00E40DD7">
      <w:rPr>
        <w:noProof/>
        <w:lang w:bidi="es-ES"/>
      </w:rPr>
      <w:t>2</w:t>
    </w:r>
    <w:r>
      <w:rPr>
        <w:noProof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17EE" w:rsidRDefault="000A17EE">
      <w:pPr>
        <w:spacing w:after="0"/>
      </w:pPr>
      <w:r>
        <w:separator/>
      </w:r>
    </w:p>
  </w:footnote>
  <w:footnote w:type="continuationSeparator" w:id="0">
    <w:p w:rsidR="000A17EE" w:rsidRDefault="000A17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7CA4658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7EF26D62"/>
    <w:lvl w:ilvl="0">
      <w:start w:val="1"/>
      <w:numFmt w:val="bullet"/>
      <w:pStyle w:val="Listaconvietas"/>
      <w:lvlText w:val="·"/>
      <w:lvlJc w:val="left"/>
      <w:pPr>
        <w:tabs>
          <w:tab w:val="num" w:pos="216"/>
        </w:tabs>
        <w:ind w:left="216" w:hanging="216"/>
      </w:pPr>
      <w:rPr>
        <w:rFonts w:ascii="Calibri" w:hAnsi="Calibri" w:cs="Calibri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7C864A0"/>
    <w:multiLevelType w:val="multilevel"/>
    <w:tmpl w:val="F42A8A2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302D5EA4"/>
    <w:multiLevelType w:val="hybridMultilevel"/>
    <w:tmpl w:val="E204661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986EF2"/>
    <w:multiLevelType w:val="multilevel"/>
    <w:tmpl w:val="3482C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B6538A8"/>
    <w:multiLevelType w:val="hybridMultilevel"/>
    <w:tmpl w:val="7B805D64"/>
    <w:lvl w:ilvl="0" w:tplc="EF9AB02A">
      <w:start w:val="1"/>
      <w:numFmt w:val="bullet"/>
      <w:lvlText w:val=""/>
      <w:lvlJc w:val="left"/>
      <w:pPr>
        <w:ind w:left="360" w:hanging="360"/>
      </w:pPr>
      <w:rPr>
        <w:rFonts w:ascii="Cambria" w:hAnsi="Cambria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2FC5048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8E17A60"/>
    <w:multiLevelType w:val="hybridMultilevel"/>
    <w:tmpl w:val="1824869E"/>
    <w:lvl w:ilvl="0" w:tplc="EF9AB02A">
      <w:start w:val="1"/>
      <w:numFmt w:val="bullet"/>
      <w:lvlText w:val=""/>
      <w:lvlJc w:val="left"/>
      <w:pPr>
        <w:ind w:left="360" w:hanging="360"/>
      </w:pPr>
      <w:rPr>
        <w:rFonts w:ascii="Cambria" w:hAnsi="Cambria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1D2B83"/>
    <w:multiLevelType w:val="multilevel"/>
    <w:tmpl w:val="1A463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9D5ECA"/>
    <w:multiLevelType w:val="multilevel"/>
    <w:tmpl w:val="61CC459A"/>
    <w:lvl w:ilvl="0">
      <w:start w:val="1"/>
      <w:numFmt w:val="decimal"/>
      <w:pStyle w:val="Listaconnmeros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4" w15:restartNumberingAfterBreak="0">
    <w:nsid w:val="7116208A"/>
    <w:multiLevelType w:val="hybridMultilevel"/>
    <w:tmpl w:val="2E48E4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866955"/>
    <w:multiLevelType w:val="multilevel"/>
    <w:tmpl w:val="01684A1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7D032356"/>
    <w:multiLevelType w:val="multilevel"/>
    <w:tmpl w:val="C5D04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2F1A1F"/>
    <w:multiLevelType w:val="multilevel"/>
    <w:tmpl w:val="7BE0A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3"/>
  </w:num>
  <w:num w:numId="15">
    <w:abstractNumId w:val="19"/>
  </w:num>
  <w:num w:numId="16">
    <w:abstractNumId w:val="12"/>
  </w:num>
  <w:num w:numId="17">
    <w:abstractNumId w:val="17"/>
  </w:num>
  <w:num w:numId="18">
    <w:abstractNumId w:val="10"/>
  </w:num>
  <w:num w:numId="19">
    <w:abstractNumId w:val="25"/>
  </w:num>
  <w:num w:numId="20">
    <w:abstractNumId w:val="20"/>
  </w:num>
  <w:num w:numId="21">
    <w:abstractNumId w:val="11"/>
  </w:num>
  <w:num w:numId="22">
    <w:abstractNumId w:val="15"/>
  </w:num>
  <w:num w:numId="23">
    <w:abstractNumId w:val="23"/>
  </w:num>
  <w:num w:numId="24">
    <w:abstractNumId w:val="21"/>
  </w:num>
  <w:num w:numId="25">
    <w:abstractNumId w:val="22"/>
  </w:num>
  <w:num w:numId="26">
    <w:abstractNumId w:val="27"/>
  </w:num>
  <w:num w:numId="27">
    <w:abstractNumId w:val="26"/>
  </w:num>
  <w:num w:numId="28">
    <w:abstractNumId w:val="16"/>
  </w:num>
  <w:num w:numId="29">
    <w:abstractNumId w:val="18"/>
  </w:num>
  <w:num w:numId="30">
    <w:abstractNumId w:val="24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497"/>
    <w:rsid w:val="0001362D"/>
    <w:rsid w:val="000A17EE"/>
    <w:rsid w:val="000A4F59"/>
    <w:rsid w:val="001157D3"/>
    <w:rsid w:val="00141A4C"/>
    <w:rsid w:val="00160459"/>
    <w:rsid w:val="001B29CF"/>
    <w:rsid w:val="001F1507"/>
    <w:rsid w:val="00255E27"/>
    <w:rsid w:val="00257CF1"/>
    <w:rsid w:val="0028220F"/>
    <w:rsid w:val="002A2066"/>
    <w:rsid w:val="003357A4"/>
    <w:rsid w:val="0035149F"/>
    <w:rsid w:val="00356C14"/>
    <w:rsid w:val="003B43E3"/>
    <w:rsid w:val="003B5516"/>
    <w:rsid w:val="003E1932"/>
    <w:rsid w:val="005D6C46"/>
    <w:rsid w:val="005E4497"/>
    <w:rsid w:val="00617B26"/>
    <w:rsid w:val="006270A9"/>
    <w:rsid w:val="00675956"/>
    <w:rsid w:val="00681034"/>
    <w:rsid w:val="00715B4C"/>
    <w:rsid w:val="007454B9"/>
    <w:rsid w:val="007C3225"/>
    <w:rsid w:val="00816216"/>
    <w:rsid w:val="0085182A"/>
    <w:rsid w:val="0087734B"/>
    <w:rsid w:val="0094548F"/>
    <w:rsid w:val="009C0EEB"/>
    <w:rsid w:val="009D5933"/>
    <w:rsid w:val="00BD768D"/>
    <w:rsid w:val="00C35522"/>
    <w:rsid w:val="00C61F8E"/>
    <w:rsid w:val="00D562F5"/>
    <w:rsid w:val="00DB596D"/>
    <w:rsid w:val="00E40DD7"/>
    <w:rsid w:val="00E83E4B"/>
    <w:rsid w:val="00F5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D739F1"/>
  <w15:chartTrackingRefBased/>
  <w15:docId w15:val="{840747C4-4E37-4F71-9250-DDAE09CFD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s-E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2" w:unhideWhenUsed="1"/>
    <w:lsdException w:name="Date" w:semiHidden="1" w:uiPriority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6C46"/>
  </w:style>
  <w:style w:type="paragraph" w:styleId="Ttulo1">
    <w:name w:val="heading 1"/>
    <w:basedOn w:val="Normal"/>
    <w:next w:val="Normal"/>
    <w:link w:val="Ttulo1Car"/>
    <w:uiPriority w:val="9"/>
    <w:qFormat/>
    <w:rsid w:val="005D6C46"/>
    <w:pPr>
      <w:keepNext/>
      <w:keepLines/>
      <w:pBdr>
        <w:bottom w:val="single" w:sz="4" w:space="1" w:color="000000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00000" w:themeColor="accent1" w:themeShade="BF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D6C46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000000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D6C4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5D6C46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5D6C46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D6C46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D6C46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D6C46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D6C46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5D6C46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accent1" w:themeShade="BF"/>
      <w:spacing w:val="-7"/>
      <w:sz w:val="80"/>
      <w:szCs w:val="80"/>
    </w:rPr>
  </w:style>
  <w:style w:type="character" w:customStyle="1" w:styleId="TtuloCar">
    <w:name w:val="Título Car"/>
    <w:basedOn w:val="Fuentedeprrafopredeter"/>
    <w:link w:val="Ttulo"/>
    <w:uiPriority w:val="10"/>
    <w:rsid w:val="005D6C46"/>
    <w:rPr>
      <w:rFonts w:asciiTheme="majorHAnsi" w:eastAsiaTheme="majorEastAsia" w:hAnsiTheme="majorHAnsi" w:cstheme="majorBidi"/>
      <w:color w:val="000000" w:themeColor="accent1" w:themeShade="BF"/>
      <w:spacing w:val="-7"/>
      <w:sz w:val="80"/>
      <w:szCs w:val="80"/>
    </w:rPr>
  </w:style>
  <w:style w:type="character" w:styleId="Textodelmarcadordeposicin">
    <w:name w:val="Placeholder Text"/>
    <w:basedOn w:val="Fuentedeprrafopredeter"/>
    <w:uiPriority w:val="99"/>
    <w:semiHidden/>
    <w:rsid w:val="00E83E4B"/>
    <w:rPr>
      <w:color w:val="BFBFBF" w:themeColor="text2" w:themeShade="BF"/>
    </w:rPr>
  </w:style>
  <w:style w:type="paragraph" w:styleId="Listaconvietas">
    <w:name w:val="List Bullet"/>
    <w:basedOn w:val="Normal"/>
    <w:uiPriority w:val="10"/>
    <w:unhideWhenUsed/>
    <w:rsid w:val="0087734B"/>
    <w:pPr>
      <w:numPr>
        <w:numId w:val="21"/>
      </w:numPr>
      <w:spacing w:line="288" w:lineRule="auto"/>
      <w:contextualSpacing/>
    </w:pPr>
  </w:style>
  <w:style w:type="paragraph" w:styleId="Encabezado">
    <w:name w:val="header"/>
    <w:basedOn w:val="Normal"/>
    <w:link w:val="EncabezadoCar"/>
    <w:uiPriority w:val="99"/>
    <w:unhideWhenUsed/>
    <w:pPr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rsid w:val="00681034"/>
    <w:pPr>
      <w:spacing w:after="0"/>
      <w:jc w:val="right"/>
    </w:pPr>
    <w:rPr>
      <w:color w:val="000000" w:themeColor="accent1" w:themeShade="BF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81034"/>
    <w:rPr>
      <w:color w:val="000000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sid w:val="005D6C46"/>
    <w:rPr>
      <w:rFonts w:asciiTheme="majorHAnsi" w:eastAsiaTheme="majorEastAsia" w:hAnsiTheme="majorHAnsi" w:cstheme="majorBidi"/>
      <w:color w:val="000000" w:themeColor="accent1" w:themeShade="BF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5D6C46"/>
    <w:rPr>
      <w:rFonts w:asciiTheme="majorHAnsi" w:eastAsiaTheme="majorEastAsia" w:hAnsiTheme="majorHAnsi" w:cstheme="majorBidi"/>
      <w:color w:val="000000" w:themeColor="accent1" w:themeShade="BF"/>
      <w:sz w:val="28"/>
      <w:szCs w:val="28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D6C46"/>
    <w:pPr>
      <w:outlineLvl w:val="9"/>
    </w:pPr>
  </w:style>
  <w:style w:type="character" w:styleId="nfasisintenso">
    <w:name w:val="Intense Emphasis"/>
    <w:basedOn w:val="Fuentedeprrafopredeter"/>
    <w:uiPriority w:val="21"/>
    <w:qFormat/>
    <w:rsid w:val="005D6C46"/>
    <w:rPr>
      <w:b/>
      <w:bCs/>
      <w:i/>
      <w:iCs/>
    </w:rPr>
  </w:style>
  <w:style w:type="character" w:styleId="Referenciaintensa">
    <w:name w:val="Intense Reference"/>
    <w:basedOn w:val="Fuentedeprrafopredeter"/>
    <w:uiPriority w:val="32"/>
    <w:qFormat/>
    <w:rsid w:val="005D6C46"/>
    <w:rPr>
      <w:b/>
      <w:bCs/>
      <w:smallCaps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D6C46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000000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D6C46"/>
    <w:rPr>
      <w:rFonts w:asciiTheme="majorHAnsi" w:eastAsiaTheme="majorEastAsia" w:hAnsiTheme="majorHAnsi" w:cstheme="majorBidi"/>
      <w:color w:val="000000" w:themeColor="accent1"/>
      <w:sz w:val="28"/>
      <w:szCs w:val="28"/>
    </w:rPr>
  </w:style>
  <w:style w:type="paragraph" w:styleId="Listaconnmeros">
    <w:name w:val="List Number"/>
    <w:basedOn w:val="Normal"/>
    <w:uiPriority w:val="11"/>
    <w:rsid w:val="0087734B"/>
    <w:pPr>
      <w:numPr>
        <w:numId w:val="23"/>
      </w:numPr>
      <w:spacing w:line="288" w:lineRule="auto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83E4B"/>
    <w:rPr>
      <w:color w:val="000000" w:themeColor="accent5" w:themeShade="BF"/>
      <w:u w:val="single"/>
    </w:rPr>
  </w:style>
  <w:style w:type="character" w:styleId="Hipervnculo">
    <w:name w:val="Hyperlink"/>
    <w:basedOn w:val="Fuentedeprrafopredeter"/>
    <w:uiPriority w:val="99"/>
    <w:unhideWhenUsed/>
    <w:rsid w:val="00E83E4B"/>
    <w:rPr>
      <w:color w:val="000000" w:themeColor="accent1" w:themeShade="BF"/>
      <w:u w:val="single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83E4B"/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83E4B"/>
    <w:rPr>
      <w:szCs w:val="16"/>
    </w:rPr>
  </w:style>
  <w:style w:type="paragraph" w:styleId="Textodebloque">
    <w:name w:val="Block Text"/>
    <w:basedOn w:val="Normal"/>
    <w:uiPriority w:val="99"/>
    <w:semiHidden/>
    <w:unhideWhenUsed/>
    <w:rsid w:val="00E83E4B"/>
    <w:pPr>
      <w:pBdr>
        <w:top w:val="single" w:sz="2" w:space="10" w:color="000000" w:themeColor="accent1"/>
        <w:left w:val="single" w:sz="2" w:space="10" w:color="000000" w:themeColor="accent1"/>
        <w:bottom w:val="single" w:sz="2" w:space="10" w:color="000000" w:themeColor="accent1"/>
        <w:right w:val="single" w:sz="2" w:space="10" w:color="000000" w:themeColor="accent1"/>
      </w:pBdr>
      <w:ind w:left="1152" w:right="1152"/>
    </w:pPr>
    <w:rPr>
      <w:i/>
      <w:iCs/>
      <w:color w:val="000000" w:themeColor="accent1" w:themeShade="BF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83E4B"/>
    <w:pPr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83E4B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8220F"/>
    <w:rPr>
      <w:sz w:val="22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D6C46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D6C46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D6C46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0F"/>
    <w:rPr>
      <w:rFonts w:ascii="Segoe UI" w:hAnsi="Segoe UI" w:cs="Segoe UI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20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20F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2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20F"/>
    <w:rPr>
      <w:b/>
      <w:bCs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8220F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20F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8220F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28220F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8220F"/>
    <w:pPr>
      <w:spacing w:after="0"/>
    </w:pPr>
    <w:rPr>
      <w:rFonts w:ascii="Consolas" w:hAnsi="Consola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8220F"/>
    <w:rPr>
      <w:rFonts w:ascii="Consolas" w:hAnsi="Consolas"/>
      <w:szCs w:val="21"/>
    </w:rPr>
  </w:style>
  <w:style w:type="paragraph" w:styleId="Prrafodelista">
    <w:name w:val="List Paragraph"/>
    <w:basedOn w:val="Normal"/>
    <w:uiPriority w:val="34"/>
    <w:qFormat/>
    <w:rsid w:val="007C3225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5D6C46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5D6C46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5D6C46"/>
    <w:rPr>
      <w:rFonts w:asciiTheme="majorHAnsi" w:eastAsiaTheme="majorEastAsia" w:hAnsiTheme="majorHAnsi" w:cstheme="majorBidi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rsid w:val="005D6C46"/>
    <w:rPr>
      <w:rFonts w:asciiTheme="majorHAnsi" w:eastAsiaTheme="majorEastAsia" w:hAnsiTheme="majorHAnsi" w:cstheme="majorBidi"/>
      <w:i/>
      <w:iCs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D562F5"/>
    <w:rPr>
      <w:color w:val="605E5C"/>
      <w:shd w:val="clear" w:color="auto" w:fill="E1DFDD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D6C46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D6C46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Subttulo">
    <w:name w:val="Subtitle"/>
    <w:basedOn w:val="Normal"/>
    <w:next w:val="Normal"/>
    <w:link w:val="SubttuloCar"/>
    <w:uiPriority w:val="11"/>
    <w:qFormat/>
    <w:rsid w:val="005D6C46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5D6C46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nfasis">
    <w:name w:val="Emphasis"/>
    <w:basedOn w:val="Fuentedeprrafopredeter"/>
    <w:uiPriority w:val="20"/>
    <w:qFormat/>
    <w:rsid w:val="005D6C46"/>
    <w:rPr>
      <w:i/>
      <w:iCs/>
    </w:rPr>
  </w:style>
  <w:style w:type="paragraph" w:styleId="Sinespaciado">
    <w:name w:val="No Spacing"/>
    <w:uiPriority w:val="1"/>
    <w:qFormat/>
    <w:rsid w:val="005D6C46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5D6C46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D6C46"/>
    <w:rPr>
      <w:i/>
      <w:iCs/>
    </w:rPr>
  </w:style>
  <w:style w:type="character" w:styleId="nfasissutil">
    <w:name w:val="Subtle Emphasis"/>
    <w:basedOn w:val="Fuentedeprrafopredeter"/>
    <w:uiPriority w:val="19"/>
    <w:qFormat/>
    <w:rsid w:val="005D6C46"/>
    <w:rPr>
      <w:i/>
      <w:iCs/>
      <w:color w:val="595959" w:themeColor="text1" w:themeTint="A6"/>
    </w:rPr>
  </w:style>
  <w:style w:type="character" w:styleId="Referenciasutil">
    <w:name w:val="Subtle Reference"/>
    <w:basedOn w:val="Fuentedeprrafopredeter"/>
    <w:uiPriority w:val="31"/>
    <w:qFormat/>
    <w:rsid w:val="005D6C46"/>
    <w:rPr>
      <w:smallCaps/>
      <w:color w:val="404040" w:themeColor="text1" w:themeTint="BF"/>
    </w:rPr>
  </w:style>
  <w:style w:type="character" w:styleId="Ttulodellibro">
    <w:name w:val="Book Title"/>
    <w:basedOn w:val="Fuentedeprrafopredeter"/>
    <w:uiPriority w:val="33"/>
    <w:qFormat/>
    <w:rsid w:val="005D6C46"/>
    <w:rPr>
      <w:b/>
      <w:bCs/>
      <w:smallCap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3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gelladocecabj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guel\AppData\Roaming\Microsoft\Templates\Curr&#237;culum%20v&#237;ta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ABCE3E368F1472494918242F9B0E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D82B61-D3DD-41AD-B69D-5A7D5EAD1BE8}"/>
      </w:docPartPr>
      <w:docPartBody>
        <w:p w:rsidR="00094EBC" w:rsidRDefault="00391DF2">
          <w:pPr>
            <w:pStyle w:val="3ABCE3E368F1472494918242F9B0EC87"/>
          </w:pPr>
          <w:r>
            <w:rPr>
              <w:lang w:bidi="es-ES"/>
            </w:rPr>
            <w:t>Objetivo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Mincho Demibold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E8E"/>
    <w:rsid w:val="00094EBC"/>
    <w:rsid w:val="00096F6A"/>
    <w:rsid w:val="00237E8E"/>
    <w:rsid w:val="002D3C1D"/>
    <w:rsid w:val="00391DF2"/>
    <w:rsid w:val="0040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F72ABBD459A4BA58287A818E140BC77">
    <w:name w:val="0F72ABBD459A4BA58287A818E140BC77"/>
  </w:style>
  <w:style w:type="paragraph" w:customStyle="1" w:styleId="EA23EAEEEBFF4A9186104E69AF5F2332">
    <w:name w:val="EA23EAEEEBFF4A9186104E69AF5F2332"/>
  </w:style>
  <w:style w:type="paragraph" w:customStyle="1" w:styleId="970F80CD71A24F92BBD64205BFBBBFE5">
    <w:name w:val="970F80CD71A24F92BBD64205BFBBBFE5"/>
  </w:style>
  <w:style w:type="paragraph" w:customStyle="1" w:styleId="C963202D100B47B7A3F7FFB3CFA16348">
    <w:name w:val="C963202D100B47B7A3F7FFB3CFA16348"/>
  </w:style>
  <w:style w:type="paragraph" w:customStyle="1" w:styleId="3ABCE3E368F1472494918242F9B0EC87">
    <w:name w:val="3ABCE3E368F1472494918242F9B0EC87"/>
  </w:style>
  <w:style w:type="paragraph" w:customStyle="1" w:styleId="31B641795B5E4A8ABA4A36BB3894CB55">
    <w:name w:val="31B641795B5E4A8ABA4A36BB3894CB55"/>
  </w:style>
  <w:style w:type="paragraph" w:customStyle="1" w:styleId="A561C95CE15846DFB70565251A05855B">
    <w:name w:val="A561C95CE15846DFB70565251A05855B"/>
  </w:style>
  <w:style w:type="paragraph" w:customStyle="1" w:styleId="19AEE3701E9A4EC5B7E04752DFE493A3">
    <w:name w:val="19AEE3701E9A4EC5B7E04752DFE493A3"/>
  </w:style>
  <w:style w:type="paragraph" w:customStyle="1" w:styleId="D2AE59106F10417498D3295752421974">
    <w:name w:val="D2AE59106F10417498D3295752421974"/>
  </w:style>
  <w:style w:type="paragraph" w:customStyle="1" w:styleId="E88E000DAE4147FE8B528853462228ED">
    <w:name w:val="E88E000DAE4147FE8B528853462228ED"/>
  </w:style>
  <w:style w:type="paragraph" w:customStyle="1" w:styleId="76CAE0960CEA4A2C86E0BF26240334F8">
    <w:name w:val="76CAE0960CEA4A2C86E0BF26240334F8"/>
  </w:style>
  <w:style w:type="paragraph" w:customStyle="1" w:styleId="6DE4912F71E04EA0A246962EFD4E7AE8">
    <w:name w:val="6DE4912F71E04EA0A246962EFD4E7AE8"/>
  </w:style>
  <w:style w:type="paragraph" w:customStyle="1" w:styleId="61B0EE700A57467AA5827B5CB2A54EDF">
    <w:name w:val="61B0EE700A57467AA5827B5CB2A54EDF"/>
  </w:style>
  <w:style w:type="paragraph" w:customStyle="1" w:styleId="70C1946FF9354E72A6BFFEDAF5B73530">
    <w:name w:val="70C1946FF9354E72A6BFFEDAF5B73530"/>
  </w:style>
  <w:style w:type="paragraph" w:customStyle="1" w:styleId="54E5C05491CD4804B725F5249824E3F5">
    <w:name w:val="54E5C05491CD4804B725F5249824E3F5"/>
  </w:style>
  <w:style w:type="paragraph" w:customStyle="1" w:styleId="CA3FDF830EAF4B7AA824B38A2897CA69">
    <w:name w:val="CA3FDF830EAF4B7AA824B38A2897CA69"/>
  </w:style>
  <w:style w:type="paragraph" w:customStyle="1" w:styleId="0213BF24C2C84506B800A8F35A45C149">
    <w:name w:val="0213BF24C2C84506B800A8F35A45C149"/>
  </w:style>
  <w:style w:type="paragraph" w:customStyle="1" w:styleId="7C1F582E87A74E4898E49EC57FDB79F2">
    <w:name w:val="7C1F582E87A74E4898E49EC57FDB79F2"/>
  </w:style>
  <w:style w:type="paragraph" w:customStyle="1" w:styleId="6B275E5032E545E78F7C0787011F50F1">
    <w:name w:val="6B275E5032E545E78F7C0787011F50F1"/>
  </w:style>
  <w:style w:type="paragraph" w:customStyle="1" w:styleId="C2C832E80E6F446C834A3BC1AD1DE69F">
    <w:name w:val="C2C832E80E6F446C834A3BC1AD1DE69F"/>
  </w:style>
  <w:style w:type="paragraph" w:customStyle="1" w:styleId="94D4C51504CD421AB870F5DC77146E10">
    <w:name w:val="94D4C51504CD421AB870F5DC77146E10"/>
  </w:style>
  <w:style w:type="paragraph" w:customStyle="1" w:styleId="F12D7DD9F11C48EF969D1630E35F5E11">
    <w:name w:val="F12D7DD9F11C48EF969D1630E35F5E11"/>
  </w:style>
  <w:style w:type="paragraph" w:customStyle="1" w:styleId="BBF688CF1B6A4052A08F98AF5EC7EF37">
    <w:name w:val="BBF688CF1B6A4052A08F98AF5EC7EF37"/>
  </w:style>
  <w:style w:type="paragraph" w:customStyle="1" w:styleId="1D1FC058B1354FB6ABFB3206241D9D74">
    <w:name w:val="1D1FC058B1354FB6ABFB3206241D9D74"/>
  </w:style>
  <w:style w:type="paragraph" w:customStyle="1" w:styleId="743961489E0542BAB4BD74104DFE6B22">
    <w:name w:val="743961489E0542BAB4BD74104DFE6B22"/>
  </w:style>
  <w:style w:type="paragraph" w:customStyle="1" w:styleId="EBEAA19AFDBB4DD78EA3134B1C73588C">
    <w:name w:val="EBEAA19AFDBB4DD78EA3134B1C73588C"/>
  </w:style>
  <w:style w:type="paragraph" w:customStyle="1" w:styleId="D7014A2753B242CDB36F7158609CD6E1">
    <w:name w:val="D7014A2753B242CDB36F7158609CD6E1"/>
  </w:style>
  <w:style w:type="paragraph" w:customStyle="1" w:styleId="5374A0F286C84A818764DECE39B26592">
    <w:name w:val="5374A0F286C84A818764DECE39B26592"/>
  </w:style>
  <w:style w:type="paragraph" w:customStyle="1" w:styleId="D6E0FD9C9A38461B86E61A379A75588A">
    <w:name w:val="D6E0FD9C9A38461B86E61A379A75588A"/>
  </w:style>
  <w:style w:type="paragraph" w:customStyle="1" w:styleId="63E013DE973343DAADB117C9E1B89F6F">
    <w:name w:val="63E013DE973343DAADB117C9E1B89F6F"/>
  </w:style>
  <w:style w:type="paragraph" w:customStyle="1" w:styleId="FEC53DC712714A72977CCE83DD1D96B6">
    <w:name w:val="FEC53DC712714A72977CCE83DD1D96B6"/>
  </w:style>
  <w:style w:type="paragraph" w:customStyle="1" w:styleId="DBAB0F75A9CB4CAB8C4F03CB0904A40E">
    <w:name w:val="DBAB0F75A9CB4CAB8C4F03CB0904A40E"/>
  </w:style>
  <w:style w:type="paragraph" w:customStyle="1" w:styleId="6D35A2ABB56F443C9EC1AF5BF9AECC48">
    <w:name w:val="6D35A2ABB56F443C9EC1AF5BF9AECC48"/>
  </w:style>
  <w:style w:type="paragraph" w:customStyle="1" w:styleId="1B4046C1ED5142DDA0B4739EFF6548F3">
    <w:name w:val="1B4046C1ED5142DDA0B4739EFF6548F3"/>
    <w:rsid w:val="00237E8E"/>
  </w:style>
  <w:style w:type="paragraph" w:customStyle="1" w:styleId="130CC33241FD43E688F49D5998B372B9">
    <w:name w:val="130CC33241FD43E688F49D5998B372B9"/>
    <w:rsid w:val="00237E8E"/>
  </w:style>
  <w:style w:type="paragraph" w:customStyle="1" w:styleId="1728409381B9482F844BA13CAA7FFA49">
    <w:name w:val="1728409381B9482F844BA13CAA7FFA49"/>
    <w:rsid w:val="00237E8E"/>
  </w:style>
  <w:style w:type="paragraph" w:customStyle="1" w:styleId="DFAB20529D51486CB56769D83AF139CE">
    <w:name w:val="DFAB20529D51486CB56769D83AF139CE"/>
    <w:rsid w:val="00237E8E"/>
  </w:style>
  <w:style w:type="paragraph" w:customStyle="1" w:styleId="B68F8B5C0E1748BDA8F7FE84E3463F2C">
    <w:name w:val="B68F8B5C0E1748BDA8F7FE84E3463F2C"/>
    <w:rsid w:val="00237E8E"/>
  </w:style>
  <w:style w:type="paragraph" w:customStyle="1" w:styleId="55BBAD370711409687FBA706935862E7">
    <w:name w:val="55BBAD370711409687FBA706935862E7"/>
    <w:rsid w:val="00237E8E"/>
  </w:style>
  <w:style w:type="paragraph" w:customStyle="1" w:styleId="862617F01E2D4C339ECC418F95BB8A6A">
    <w:name w:val="862617F01E2D4C339ECC418F95BB8A6A"/>
    <w:rsid w:val="00237E8E"/>
  </w:style>
  <w:style w:type="paragraph" w:customStyle="1" w:styleId="2DF43AE8884D45ABAF90DB79E4AFBD94">
    <w:name w:val="2DF43AE8884D45ABAF90DB79E4AFBD94"/>
    <w:rsid w:val="00237E8E"/>
  </w:style>
  <w:style w:type="paragraph" w:customStyle="1" w:styleId="D4EA7D0429054974BA4688C3ED02F764">
    <w:name w:val="D4EA7D0429054974BA4688C3ED02F764"/>
    <w:rsid w:val="00237E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Personalizado 1x">
      <a:dk1>
        <a:sysClr val="windowText" lastClr="000000"/>
      </a:dk1>
      <a:lt1>
        <a:srgbClr val="000000"/>
      </a:lt1>
      <a:dk2>
        <a:srgbClr val="FFFFFF"/>
      </a:dk2>
      <a:lt2>
        <a:srgbClr val="FFFFFF"/>
      </a:lt2>
      <a:accent1>
        <a:srgbClr val="000000"/>
      </a:accent1>
      <a:accent2>
        <a:srgbClr val="000000"/>
      </a:accent2>
      <a:accent3>
        <a:srgbClr val="000000"/>
      </a:accent3>
      <a:accent4>
        <a:srgbClr val="000000"/>
      </a:accent4>
      <a:accent5>
        <a:srgbClr val="000000"/>
      </a:accent5>
      <a:accent6>
        <a:srgbClr val="000000"/>
      </a:accent6>
      <a:hlink>
        <a:srgbClr val="000000"/>
      </a:hlink>
      <a:folHlink>
        <a:srgbClr val="000000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0C307-CF98-4F7F-ADB8-47855D0D8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(color).dotx</Template>
  <TotalTime>1</TotalTime>
  <Pages>1</Pages>
  <Words>214</Words>
  <Characters>1178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angelladocecabj@gmail.com</cp:lastModifiedBy>
  <cp:revision>2</cp:revision>
  <dcterms:created xsi:type="dcterms:W3CDTF">2019-07-22T21:26:00Z</dcterms:created>
  <dcterms:modified xsi:type="dcterms:W3CDTF">2019-07-22T21:26:00Z</dcterms:modified>
  <cp:version/>
</cp:coreProperties>
</file>